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6EDC5" w14:textId="5159386F" w:rsidR="00D12977" w:rsidRDefault="00EE7A87" w:rsidP="00D12977">
      <w:pPr>
        <w:ind w:left="-1134" w:right="-1134"/>
        <w:jc w:val="right"/>
        <w:rPr>
          <w:noProof/>
        </w:rPr>
      </w:pPr>
      <w:r>
        <w:rPr>
          <w:noProof/>
        </w:rPr>
        <w:drawing>
          <wp:inline distT="0" distB="0" distL="0" distR="0" wp14:anchorId="78FAAAFA" wp14:editId="3272210E">
            <wp:extent cx="7654290" cy="1611390"/>
            <wp:effectExtent l="0" t="0" r="3810" b="1905"/>
            <wp:docPr id="570294101" name="Immagine 2" descr="Immagine che contiene testo, schermata, Carattere, Blu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4101" name="Immagine 2" descr="Immagine che contiene testo, schermata, Carattere, Blu elettric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313" cy="16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820B" w14:textId="77777777" w:rsidR="00D12977" w:rsidRDefault="00D12977" w:rsidP="00D12977">
      <w:pPr>
        <w:rPr>
          <w:noProof/>
        </w:rPr>
      </w:pPr>
    </w:p>
    <w:p w14:paraId="2BD57A78" w14:textId="77777777" w:rsidR="00987EA6" w:rsidRPr="00051094" w:rsidRDefault="00987EA6" w:rsidP="00987EA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51094">
        <w:rPr>
          <w:rFonts w:ascii="Times New Roman" w:hAnsi="Times New Roman" w:cs="Times New Roman"/>
          <w:b/>
          <w:bCs/>
          <w:sz w:val="32"/>
          <w:szCs w:val="32"/>
          <w:lang w:val="en-US"/>
        </w:rPr>
        <w:t>Special Issue (SI) Proposal</w:t>
      </w:r>
    </w:p>
    <w:p w14:paraId="37C81E84" w14:textId="77777777" w:rsidR="00987EA6" w:rsidRPr="00051094" w:rsidRDefault="00987EA6" w:rsidP="00987EA6">
      <w:pPr>
        <w:rPr>
          <w:rFonts w:ascii="Times New Roman" w:hAnsi="Times New Roman" w:cs="Times New Roman"/>
          <w:lang w:val="en-US"/>
        </w:rPr>
      </w:pPr>
    </w:p>
    <w:p w14:paraId="13478E64" w14:textId="77777777" w:rsidR="00987EA6" w:rsidRPr="00904E1A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B2E3D0A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  <w:r w:rsidRPr="00904E1A">
        <w:rPr>
          <w:rFonts w:ascii="Times New Roman" w:hAnsi="Times New Roman" w:cs="Times New Roman"/>
          <w:color w:val="000000" w:themeColor="text1"/>
          <w:lang w:val="en-US"/>
        </w:rPr>
        <w:t>To present a Special Issue for consideration in the European Review for Medical and Pharmacological Sciences, kindly provide the requested information below.</w:t>
      </w:r>
    </w:p>
    <w:p w14:paraId="77E870A3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B360C69" w14:textId="77777777" w:rsidR="00987EA6" w:rsidRPr="002A0394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5386E0E6" w14:textId="77777777" w:rsidR="00987EA6" w:rsidRPr="002A0394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2A0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Special Issue Title:</w:t>
      </w:r>
    </w:p>
    <w:p w14:paraId="786EBFB4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5C718C1" w14:textId="77777777" w:rsidR="00987EA6" w:rsidRPr="002A0394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BBD48A9" w14:textId="77777777" w:rsidR="00987EA6" w:rsidRPr="002A0394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2A0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Topic:</w:t>
      </w:r>
    </w:p>
    <w:p w14:paraId="3799675E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5CF8D08A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131F512D" w14:textId="77777777" w:rsidR="00987EA6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Relevance to the Journal and Aims of the SI:</w:t>
      </w: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87EA6" w:rsidRPr="00051094" w14:paraId="655A96D7" w14:textId="77777777" w:rsidTr="002F2743">
        <w:tc>
          <w:tcPr>
            <w:tcW w:w="9628" w:type="dxa"/>
          </w:tcPr>
          <w:p w14:paraId="3379DE86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:rsidRPr="00051094" w14:paraId="0C5B2CEA" w14:textId="77777777" w:rsidTr="002F2743">
        <w:tc>
          <w:tcPr>
            <w:tcW w:w="9628" w:type="dxa"/>
          </w:tcPr>
          <w:p w14:paraId="5F599FF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:rsidRPr="00051094" w14:paraId="69A326B7" w14:textId="77777777" w:rsidTr="002F2743">
        <w:tc>
          <w:tcPr>
            <w:tcW w:w="9628" w:type="dxa"/>
          </w:tcPr>
          <w:p w14:paraId="20D6C07C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:rsidRPr="00051094" w14:paraId="36F3DE06" w14:textId="77777777" w:rsidTr="002F2743">
        <w:tc>
          <w:tcPr>
            <w:tcW w:w="9628" w:type="dxa"/>
          </w:tcPr>
          <w:p w14:paraId="33113A3C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449957EF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55A84257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9CF37CD" w14:textId="77777777" w:rsidR="00987EA6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Number of publications </w:t>
      </w:r>
      <w:r w:rsidRPr="00570BE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(please note that a maximum of 20 articles are allowed)</w:t>
      </w:r>
      <w:r w:rsidRPr="00570BEC">
        <w:rPr>
          <w:rFonts w:ascii="Times New Roman" w:hAnsi="Times New Roman" w:cs="Times New Roman"/>
          <w:b/>
          <w:bCs/>
          <w:color w:val="000000" w:themeColor="text1"/>
          <w:lang w:val="en-US"/>
        </w:rPr>
        <w:t>:</w:t>
      </w:r>
    </w:p>
    <w:p w14:paraId="2D9C945B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0551D5F7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6AF43B93" w14:textId="77777777" w:rsidR="00987EA6" w:rsidRPr="002A0394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2A0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List of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</w:t>
      </w:r>
      <w:r w:rsidRPr="002A0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uthors: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987EA6" w14:paraId="6F44834F" w14:textId="77777777" w:rsidTr="002F2743">
        <w:tc>
          <w:tcPr>
            <w:tcW w:w="3209" w:type="dxa"/>
            <w:shd w:val="clear" w:color="auto" w:fill="E2EFD9" w:themeFill="accent6" w:themeFillTint="33"/>
          </w:tcPr>
          <w:p w14:paraId="369E7269" w14:textId="77777777" w:rsidR="00987EA6" w:rsidRPr="00BD5811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D581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Name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7797F14B" w14:textId="77777777" w:rsidR="00987EA6" w:rsidRPr="00BD5811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Institutional </w:t>
            </w: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e-mail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14:paraId="1B10D192" w14:textId="77777777" w:rsidR="00987EA6" w:rsidRPr="00BD5811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D581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ORCID ID</w:t>
            </w:r>
          </w:p>
        </w:tc>
      </w:tr>
      <w:tr w:rsidR="00987EA6" w14:paraId="557F2C1A" w14:textId="77777777" w:rsidTr="002F2743">
        <w:tc>
          <w:tcPr>
            <w:tcW w:w="3209" w:type="dxa"/>
          </w:tcPr>
          <w:p w14:paraId="326E7386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52529F0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46AC27C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772AA3E5" w14:textId="77777777" w:rsidTr="002F2743">
        <w:tc>
          <w:tcPr>
            <w:tcW w:w="3209" w:type="dxa"/>
          </w:tcPr>
          <w:p w14:paraId="0ACBB25F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4386A09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1ECB4534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0CA8AF8C" w14:textId="77777777" w:rsidTr="002F2743">
        <w:tc>
          <w:tcPr>
            <w:tcW w:w="3209" w:type="dxa"/>
          </w:tcPr>
          <w:p w14:paraId="39DE7763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2696D9B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042B500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15E23326" w14:textId="77777777" w:rsidTr="002F2743">
        <w:tc>
          <w:tcPr>
            <w:tcW w:w="3209" w:type="dxa"/>
          </w:tcPr>
          <w:p w14:paraId="3E63536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038312C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5673070C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33FFDDEE" w14:textId="77777777" w:rsidTr="002F2743">
        <w:tc>
          <w:tcPr>
            <w:tcW w:w="3209" w:type="dxa"/>
          </w:tcPr>
          <w:p w14:paraId="21D0FFD7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69F3961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40D12ED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4BFBF41D" w14:textId="77777777" w:rsidTr="002F2743">
        <w:tc>
          <w:tcPr>
            <w:tcW w:w="3209" w:type="dxa"/>
          </w:tcPr>
          <w:p w14:paraId="79F1C0C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4A7DCA3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56C483A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45CD3C78" w14:textId="77777777" w:rsidTr="002F2743">
        <w:tc>
          <w:tcPr>
            <w:tcW w:w="3209" w:type="dxa"/>
          </w:tcPr>
          <w:p w14:paraId="1BD0D0D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34E83C1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4C572257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71B166F8" w14:textId="77777777" w:rsidTr="002F2743">
        <w:tc>
          <w:tcPr>
            <w:tcW w:w="3209" w:type="dxa"/>
          </w:tcPr>
          <w:p w14:paraId="6D95B1C4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22D194C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5D466C3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5C2757A3" w14:textId="77777777" w:rsidTr="002F2743">
        <w:tc>
          <w:tcPr>
            <w:tcW w:w="3209" w:type="dxa"/>
          </w:tcPr>
          <w:p w14:paraId="3DC829C3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09" w:type="dxa"/>
          </w:tcPr>
          <w:p w14:paraId="42F6E67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</w:tcPr>
          <w:p w14:paraId="14F37DA1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6C59F35C" w14:textId="77777777" w:rsidR="00987EA6" w:rsidRPr="00904911" w:rsidRDefault="00987EA6" w:rsidP="00987EA6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1DA06E2" w14:textId="77777777" w:rsidR="00987EA6" w:rsidRPr="002A0394" w:rsidRDefault="00987EA6" w:rsidP="00987EA6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A039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* Note that:</w:t>
      </w:r>
      <w:r w:rsidRPr="002A039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If guest editors maintain personal or professional relationships with authors from whom they commission content, it may result in bias during the article selection process.</w:t>
      </w:r>
    </w:p>
    <w:p w14:paraId="3446ECAF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FF2D496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6178E7C9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7E967AA4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0E1FF84D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1D23E42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2A0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Guest Editors:</w:t>
      </w:r>
    </w:p>
    <w:p w14:paraId="39AB338F" w14:textId="77777777" w:rsidR="00987EA6" w:rsidRPr="00042834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77E5B6A9" w14:textId="77777777" w:rsidR="00987EA6" w:rsidRDefault="00987EA6" w:rsidP="00987EA6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051094">
        <w:rPr>
          <w:rFonts w:ascii="Times New Roman" w:hAnsi="Times New Roman" w:cs="Times New Roman"/>
          <w:color w:val="000000" w:themeColor="text1"/>
          <w:lang w:val="en-US"/>
        </w:rPr>
        <w:t>andidate Guest Editors are expected to possess international renown and expertise in the topics addressed by the Special Issue.</w:t>
      </w:r>
    </w:p>
    <w:p w14:paraId="429D56B3" w14:textId="77777777" w:rsidR="00987EA6" w:rsidRPr="00051094" w:rsidRDefault="00987EA6" w:rsidP="00987EA6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051094">
        <w:rPr>
          <w:rFonts w:ascii="Times New Roman" w:hAnsi="Times New Roman" w:cs="Times New Roman"/>
          <w:color w:val="000000" w:themeColor="text1"/>
          <w:lang w:val="en-US"/>
        </w:rPr>
        <w:t>Articles submitted to a special issue by the guest editor(s) must undergo a separate review process and should constitute no more than 25% of the total content of the issue.</w:t>
      </w:r>
    </w:p>
    <w:p w14:paraId="456DDD57" w14:textId="77777777" w:rsidR="00272373" w:rsidRDefault="00272373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85"/>
        <w:gridCol w:w="2026"/>
        <w:gridCol w:w="1704"/>
        <w:gridCol w:w="2066"/>
        <w:gridCol w:w="1941"/>
      </w:tblGrid>
      <w:tr w:rsidR="00987EA6" w14:paraId="54EF28B1" w14:textId="77777777" w:rsidTr="002F2743">
        <w:tc>
          <w:tcPr>
            <w:tcW w:w="1887" w:type="dxa"/>
            <w:shd w:val="clear" w:color="auto" w:fill="E2EFD9" w:themeFill="accent6" w:themeFillTint="33"/>
          </w:tcPr>
          <w:p w14:paraId="79B93440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Name</w:t>
            </w:r>
          </w:p>
        </w:tc>
        <w:tc>
          <w:tcPr>
            <w:tcW w:w="2027" w:type="dxa"/>
            <w:shd w:val="clear" w:color="auto" w:fill="E2EFD9" w:themeFill="accent6" w:themeFillTint="33"/>
          </w:tcPr>
          <w:p w14:paraId="511682CB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Affiliation</w:t>
            </w:r>
          </w:p>
        </w:tc>
        <w:tc>
          <w:tcPr>
            <w:tcW w:w="1704" w:type="dxa"/>
            <w:shd w:val="clear" w:color="auto" w:fill="E2EFD9" w:themeFill="accent6" w:themeFillTint="33"/>
          </w:tcPr>
          <w:p w14:paraId="67A49636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Institutional </w:t>
            </w: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e-mail</w:t>
            </w:r>
          </w:p>
        </w:tc>
        <w:tc>
          <w:tcPr>
            <w:tcW w:w="2067" w:type="dxa"/>
            <w:shd w:val="clear" w:color="auto" w:fill="E2EFD9" w:themeFill="accent6" w:themeFillTint="33"/>
          </w:tcPr>
          <w:p w14:paraId="3023881C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Personal information</w:t>
            </w:r>
          </w:p>
          <w:p w14:paraId="5E2962A0" w14:textId="77777777" w:rsidR="00987EA6" w:rsidRPr="00042834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04283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(e.g., qualifications)</w:t>
            </w:r>
          </w:p>
        </w:tc>
        <w:tc>
          <w:tcPr>
            <w:tcW w:w="1943" w:type="dxa"/>
            <w:shd w:val="clear" w:color="auto" w:fill="E2EFD9" w:themeFill="accent6" w:themeFillTint="33"/>
          </w:tcPr>
          <w:p w14:paraId="74B986C3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ORCID ID</w:t>
            </w:r>
          </w:p>
          <w:p w14:paraId="0C73E399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6DCE8433" w14:textId="77777777" w:rsidTr="002F2743">
        <w:tc>
          <w:tcPr>
            <w:tcW w:w="1887" w:type="dxa"/>
          </w:tcPr>
          <w:p w14:paraId="75F8EC68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27" w:type="dxa"/>
          </w:tcPr>
          <w:p w14:paraId="6992576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4" w:type="dxa"/>
          </w:tcPr>
          <w:p w14:paraId="2E2EF8FC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67" w:type="dxa"/>
          </w:tcPr>
          <w:p w14:paraId="5B129FBB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43" w:type="dxa"/>
          </w:tcPr>
          <w:p w14:paraId="7486AE0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1006CB7C" w14:textId="77777777" w:rsidTr="002F2743">
        <w:tc>
          <w:tcPr>
            <w:tcW w:w="1887" w:type="dxa"/>
          </w:tcPr>
          <w:p w14:paraId="26B293F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27" w:type="dxa"/>
          </w:tcPr>
          <w:p w14:paraId="2BE217F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4" w:type="dxa"/>
          </w:tcPr>
          <w:p w14:paraId="1BBDED9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67" w:type="dxa"/>
          </w:tcPr>
          <w:p w14:paraId="604FAC2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43" w:type="dxa"/>
          </w:tcPr>
          <w:p w14:paraId="6B8CB4F3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21E8FF65" w14:textId="77777777" w:rsidTr="002F2743">
        <w:tc>
          <w:tcPr>
            <w:tcW w:w="1887" w:type="dxa"/>
          </w:tcPr>
          <w:p w14:paraId="6FB91B9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27" w:type="dxa"/>
          </w:tcPr>
          <w:p w14:paraId="2B64CEB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4" w:type="dxa"/>
          </w:tcPr>
          <w:p w14:paraId="555A3DE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67" w:type="dxa"/>
          </w:tcPr>
          <w:p w14:paraId="0206C74E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43" w:type="dxa"/>
          </w:tcPr>
          <w:p w14:paraId="5918A7C4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87EA6" w14:paraId="6E80D872" w14:textId="77777777" w:rsidTr="002F2743">
        <w:tc>
          <w:tcPr>
            <w:tcW w:w="1887" w:type="dxa"/>
          </w:tcPr>
          <w:p w14:paraId="029A937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27" w:type="dxa"/>
          </w:tcPr>
          <w:p w14:paraId="7F182AE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4" w:type="dxa"/>
          </w:tcPr>
          <w:p w14:paraId="5D329E4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067" w:type="dxa"/>
          </w:tcPr>
          <w:p w14:paraId="79EE3FB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43" w:type="dxa"/>
          </w:tcPr>
          <w:p w14:paraId="440E2A7D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5FFC81DA" w14:textId="77777777" w:rsidR="00987EA6" w:rsidRPr="002A0394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750E6C85" w14:textId="77777777" w:rsidR="00987EA6" w:rsidRPr="00904E1A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  <w:r w:rsidRPr="00904E1A">
        <w:rPr>
          <w:rFonts w:ascii="Times New Roman" w:hAnsi="Times New Roman" w:cs="Times New Roman"/>
          <w:color w:val="000000" w:themeColor="text1"/>
          <w:lang w:val="en-US"/>
        </w:rPr>
        <w:t xml:space="preserve">In addition, please provide a </w:t>
      </w:r>
      <w:r w:rsidRPr="00904E1A">
        <w:rPr>
          <w:rFonts w:ascii="Times New Roman" w:hAnsi="Times New Roman" w:cs="Times New Roman"/>
          <w:color w:val="000000" w:themeColor="text1"/>
          <w:u w:val="single"/>
          <w:lang w:val="en-US"/>
        </w:rPr>
        <w:t>brief résumé</w:t>
      </w:r>
      <w:r w:rsidRPr="00904E1A">
        <w:rPr>
          <w:rFonts w:ascii="Times New Roman" w:hAnsi="Times New Roman" w:cs="Times New Roman"/>
          <w:color w:val="000000" w:themeColor="text1"/>
          <w:lang w:val="en-US"/>
        </w:rPr>
        <w:t xml:space="preserve"> for each guest editor and include any </w:t>
      </w:r>
      <w:r w:rsidRPr="00904E1A">
        <w:rPr>
          <w:rFonts w:ascii="Times New Roman" w:hAnsi="Times New Roman" w:cs="Times New Roman"/>
          <w:color w:val="000000" w:themeColor="text1"/>
          <w:u w:val="single"/>
          <w:lang w:val="en-US"/>
        </w:rPr>
        <w:t>prior publications</w:t>
      </w:r>
      <w:r w:rsidRPr="00904E1A">
        <w:rPr>
          <w:rFonts w:ascii="Times New Roman" w:hAnsi="Times New Roman" w:cs="Times New Roman"/>
          <w:color w:val="000000" w:themeColor="text1"/>
          <w:lang w:val="en-US"/>
        </w:rPr>
        <w:t xml:space="preserve"> and/or </w:t>
      </w:r>
      <w:r w:rsidRPr="00904E1A">
        <w:rPr>
          <w:rFonts w:ascii="Times New Roman" w:hAnsi="Times New Roman" w:cs="Times New Roman"/>
          <w:color w:val="000000" w:themeColor="text1"/>
          <w:u w:val="single"/>
          <w:lang w:val="en-US"/>
        </w:rPr>
        <w:t>special issues</w:t>
      </w:r>
      <w:r w:rsidRPr="00904E1A">
        <w:rPr>
          <w:rFonts w:ascii="Times New Roman" w:hAnsi="Times New Roman" w:cs="Times New Roman"/>
          <w:color w:val="000000" w:themeColor="text1"/>
          <w:lang w:val="en-US"/>
        </w:rPr>
        <w:t xml:space="preserve"> with this form.</w:t>
      </w:r>
    </w:p>
    <w:p w14:paraId="456632D6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7CB913C8" w14:textId="77777777" w:rsidR="00987EA6" w:rsidRPr="002A0394" w:rsidRDefault="00987EA6" w:rsidP="00987EA6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* </w:t>
      </w:r>
      <w:r w:rsidRPr="00904911">
        <w:rPr>
          <w:b/>
          <w:bCs/>
          <w:sz w:val="20"/>
          <w:szCs w:val="20"/>
          <w:lang w:val="en-US"/>
        </w:rPr>
        <w:t>Note that:</w:t>
      </w:r>
      <w:r w:rsidRPr="00904911">
        <w:rPr>
          <w:sz w:val="20"/>
          <w:szCs w:val="20"/>
          <w:lang w:val="en-US"/>
        </w:rPr>
        <w:t xml:space="preserve"> </w:t>
      </w:r>
      <w:r w:rsidRPr="002A039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guest editors of the collection are required to furnish statements regarding any conflicts of interest (real, potential, or perceived) pertaining to the research topic. </w:t>
      </w:r>
    </w:p>
    <w:p w14:paraId="6338C9E7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AC30431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4A692A4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F74FCE">
        <w:rPr>
          <w:rFonts w:ascii="Times New Roman" w:hAnsi="Times New Roman" w:cs="Times New Roman"/>
          <w:b/>
          <w:bCs/>
          <w:color w:val="000000" w:themeColor="text1"/>
          <w:lang w:val="en-US"/>
        </w:rPr>
        <w:t>List of Reviewers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2406"/>
        <w:gridCol w:w="2405"/>
      </w:tblGrid>
      <w:tr w:rsidR="00987EA6" w14:paraId="619C3D5C" w14:textId="77777777" w:rsidTr="002F2743">
        <w:tc>
          <w:tcPr>
            <w:tcW w:w="2407" w:type="dxa"/>
            <w:shd w:val="clear" w:color="auto" w:fill="E2EFD9" w:themeFill="accent6" w:themeFillTint="33"/>
          </w:tcPr>
          <w:p w14:paraId="55544A62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Name</w:t>
            </w:r>
          </w:p>
        </w:tc>
        <w:tc>
          <w:tcPr>
            <w:tcW w:w="2407" w:type="dxa"/>
            <w:shd w:val="clear" w:color="auto" w:fill="E2EFD9" w:themeFill="accent6" w:themeFillTint="33"/>
          </w:tcPr>
          <w:p w14:paraId="1DB68345" w14:textId="77777777" w:rsidR="00987EA6" w:rsidRPr="00904E1A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Affiliation</w:t>
            </w:r>
          </w:p>
        </w:tc>
        <w:tc>
          <w:tcPr>
            <w:tcW w:w="2407" w:type="dxa"/>
            <w:shd w:val="clear" w:color="auto" w:fill="E2EFD9" w:themeFill="accent6" w:themeFillTint="33"/>
          </w:tcPr>
          <w:p w14:paraId="7DD6B698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Institutional </w:t>
            </w:r>
            <w:r w:rsidRPr="00904E1A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e-mail</w:t>
            </w:r>
          </w:p>
        </w:tc>
        <w:tc>
          <w:tcPr>
            <w:tcW w:w="2407" w:type="dxa"/>
            <w:shd w:val="clear" w:color="auto" w:fill="E2EFD9" w:themeFill="accent6" w:themeFillTint="33"/>
          </w:tcPr>
          <w:p w14:paraId="3127DED4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ORCID ID</w:t>
            </w:r>
          </w:p>
        </w:tc>
      </w:tr>
      <w:tr w:rsidR="00987EA6" w14:paraId="1D80651C" w14:textId="77777777" w:rsidTr="002F2743">
        <w:tc>
          <w:tcPr>
            <w:tcW w:w="2407" w:type="dxa"/>
          </w:tcPr>
          <w:p w14:paraId="41EAE42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6B3FEEC1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0EB7579B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2AA88198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987EA6" w14:paraId="5A10A50C" w14:textId="77777777" w:rsidTr="002F2743">
        <w:tc>
          <w:tcPr>
            <w:tcW w:w="2407" w:type="dxa"/>
          </w:tcPr>
          <w:p w14:paraId="61B3A22F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4361DC0F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1C44166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7B1B1C11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987EA6" w14:paraId="08BD4C51" w14:textId="77777777" w:rsidTr="002F2743">
        <w:tc>
          <w:tcPr>
            <w:tcW w:w="2407" w:type="dxa"/>
          </w:tcPr>
          <w:p w14:paraId="4B98945A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3780161D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47DD3312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0BFD1FE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987EA6" w14:paraId="1F3CD642" w14:textId="77777777" w:rsidTr="002F2743">
        <w:tc>
          <w:tcPr>
            <w:tcW w:w="2407" w:type="dxa"/>
          </w:tcPr>
          <w:p w14:paraId="612574C6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74FDB65B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4449A683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407" w:type="dxa"/>
          </w:tcPr>
          <w:p w14:paraId="5885C754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7BF4554D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67795512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4C1752C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Possible Contributors: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987EA6" w14:paraId="2B3B0023" w14:textId="77777777" w:rsidTr="002F2743">
        <w:tc>
          <w:tcPr>
            <w:tcW w:w="3209" w:type="dxa"/>
          </w:tcPr>
          <w:p w14:paraId="7CB8E675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09" w:type="dxa"/>
          </w:tcPr>
          <w:p w14:paraId="5C6E0FA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10" w:type="dxa"/>
          </w:tcPr>
          <w:p w14:paraId="055BBBA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987EA6" w14:paraId="43D7044F" w14:textId="77777777" w:rsidTr="002F2743">
        <w:tc>
          <w:tcPr>
            <w:tcW w:w="3209" w:type="dxa"/>
          </w:tcPr>
          <w:p w14:paraId="11810BF8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09" w:type="dxa"/>
          </w:tcPr>
          <w:p w14:paraId="1EB4E6FD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10" w:type="dxa"/>
          </w:tcPr>
          <w:p w14:paraId="1D0E2CBD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987EA6" w14:paraId="62D187F9" w14:textId="77777777" w:rsidTr="002F2743">
        <w:tc>
          <w:tcPr>
            <w:tcW w:w="3209" w:type="dxa"/>
          </w:tcPr>
          <w:p w14:paraId="2ACD26A3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09" w:type="dxa"/>
          </w:tcPr>
          <w:p w14:paraId="1B501030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210" w:type="dxa"/>
          </w:tcPr>
          <w:p w14:paraId="6989B429" w14:textId="77777777" w:rsidR="00987EA6" w:rsidRDefault="00987EA6" w:rsidP="002F274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1B5A37B2" w14:textId="77777777" w:rsidR="00987EA6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6F177224" w14:textId="77777777" w:rsidR="00987EA6" w:rsidRPr="00F74FCE" w:rsidRDefault="00987EA6" w:rsidP="00987EA6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182BE0B" w14:textId="77777777" w:rsidR="00987EA6" w:rsidRPr="00F74FCE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Expected 1</w:t>
      </w:r>
      <w:r w:rsidRPr="00051094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st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 xml:space="preserve">Submission </w:t>
      </w:r>
      <w:r>
        <w:rPr>
          <w:rFonts w:ascii="Times New Roman" w:hAnsi="Times New Roman" w:cs="Times New Roman"/>
          <w:color w:val="000000" w:themeColor="text1"/>
          <w:lang w:val="en-US"/>
        </w:rPr>
        <w:t>Date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3FC1ACA6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04093181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6FBCC321" w14:textId="77777777" w:rsidR="00987EA6" w:rsidRPr="00F74FCE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Expected last 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 xml:space="preserve">Submission </w:t>
      </w:r>
      <w:r>
        <w:rPr>
          <w:rFonts w:ascii="Times New Roman" w:hAnsi="Times New Roman" w:cs="Times New Roman"/>
          <w:color w:val="000000" w:themeColor="text1"/>
          <w:lang w:val="en-US"/>
        </w:rPr>
        <w:t>Date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3796BBB4" w14:textId="77777777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CABC5D4" w14:textId="77777777" w:rsidR="00987EA6" w:rsidRPr="00F74FCE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5E36287C" w14:textId="6582F314" w:rsidR="00987EA6" w:rsidRPr="00987EA6" w:rsidRDefault="00987EA6" w:rsidP="00987EA6">
      <w:pPr>
        <w:pBdr>
          <w:bottom w:val="single" w:sz="4" w:space="1" w:color="auto"/>
        </w:pBdr>
        <w:rPr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Expected 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 xml:space="preserve">Publication </w:t>
      </w:r>
      <w:r>
        <w:rPr>
          <w:rFonts w:ascii="Times New Roman" w:hAnsi="Times New Roman" w:cs="Times New Roman"/>
          <w:color w:val="000000" w:themeColor="text1"/>
          <w:lang w:val="en-US"/>
        </w:rPr>
        <w:t>date</w:t>
      </w:r>
      <w:r w:rsidRPr="00F74FCE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5EBBFF93" w14:textId="77777777" w:rsidR="00987EA6" w:rsidRDefault="00987EA6" w:rsidP="00987EA6">
      <w:pPr>
        <w:rPr>
          <w:lang w:val="en-US"/>
        </w:rPr>
      </w:pPr>
    </w:p>
    <w:p w14:paraId="4B980F59" w14:textId="77777777" w:rsidR="00987EA6" w:rsidRDefault="00987EA6" w:rsidP="00987EA6">
      <w:pPr>
        <w:rPr>
          <w:lang w:val="en-US"/>
        </w:rPr>
      </w:pPr>
    </w:p>
    <w:p w14:paraId="6D48A522" w14:textId="77777777" w:rsidR="00987EA6" w:rsidRDefault="00987EA6" w:rsidP="00987EA6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904E1A">
        <w:rPr>
          <w:rFonts w:ascii="Times New Roman" w:hAnsi="Times New Roman" w:cs="Times New Roman"/>
          <w:color w:val="000000" w:themeColor="text1"/>
          <w:lang w:val="en-US"/>
        </w:rPr>
        <w:t>Articles’ abstract</w:t>
      </w:r>
      <w:r>
        <w:rPr>
          <w:rFonts w:ascii="Times New Roman" w:hAnsi="Times New Roman" w:cs="Times New Roman"/>
          <w:color w:val="000000" w:themeColor="text1"/>
          <w:lang w:val="en-US"/>
        </w:rPr>
        <w:t>s: (attach a file to the present form)</w:t>
      </w:r>
    </w:p>
    <w:p w14:paraId="16F3F76D" w14:textId="77777777" w:rsidR="00987EA6" w:rsidRPr="00570BEC" w:rsidRDefault="00987EA6" w:rsidP="00987EA6">
      <w:pPr>
        <w:rPr>
          <w:rFonts w:ascii="Times New Roman" w:hAnsi="Times New Roman" w:cs="Times New Roman"/>
          <w:lang w:val="en-US"/>
        </w:rPr>
      </w:pPr>
    </w:p>
    <w:p w14:paraId="2867BDA2" w14:textId="77777777" w:rsidR="00987EA6" w:rsidRPr="00570BEC" w:rsidRDefault="00987EA6" w:rsidP="00987EA6">
      <w:pPr>
        <w:rPr>
          <w:rFonts w:ascii="Times New Roman" w:hAnsi="Times New Roman" w:cs="Times New Roman"/>
          <w:lang w:val="en-US"/>
        </w:rPr>
      </w:pPr>
    </w:p>
    <w:p w14:paraId="1CA1F5EC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76DEEA7E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D231485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384A887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778F1BF9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E145987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66EB9687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EFB9C85" w14:textId="77777777" w:rsidR="00272373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EE2A9B3" w14:textId="0DBB5654" w:rsid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  <w:r w:rsidRPr="00987EA6">
        <w:rPr>
          <w:rFonts w:ascii="Times New Roman" w:hAnsi="Times New Roman" w:cs="Times New Roman"/>
          <w:color w:val="000000" w:themeColor="text1"/>
          <w:lang w:val="en-US"/>
        </w:rPr>
        <w:t xml:space="preserve">The proposal will be evaluated by the Editorial Office and the Editor-in-Chief, who will make the final decision. </w:t>
      </w:r>
    </w:p>
    <w:p w14:paraId="06071819" w14:textId="77777777" w:rsidR="00272373" w:rsidRPr="00987EA6" w:rsidRDefault="00272373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568F689" w14:textId="77777777" w:rsidR="00987EA6" w:rsidRPr="00987EA6" w:rsidRDefault="00987EA6" w:rsidP="00987E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AF9356A" w14:textId="77777777" w:rsidR="00987EA6" w:rsidRPr="00987EA6" w:rsidRDefault="00987EA6" w:rsidP="00D12977">
      <w:pPr>
        <w:rPr>
          <w:rFonts w:ascii="Times New Roman" w:hAnsi="Times New Roman" w:cs="Times New Roman"/>
          <w:color w:val="000000" w:themeColor="text1"/>
          <w:lang w:val="en-US"/>
        </w:rPr>
      </w:pPr>
      <w:r w:rsidRPr="00987EA6">
        <w:rPr>
          <w:rFonts w:ascii="Times New Roman" w:hAnsi="Times New Roman" w:cs="Times New Roman"/>
          <w:color w:val="000000" w:themeColor="text1"/>
          <w:lang w:val="en-US"/>
        </w:rPr>
        <w:t>By signing this agreement, you acknowledge your agreement with the Journal's guidelines concerning peer-review management and commit to adhering to said guidelines.</w:t>
      </w:r>
    </w:p>
    <w:p w14:paraId="2444CB22" w14:textId="77777777" w:rsidR="00987EA6" w:rsidRDefault="00987EA6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6F4D9E37" w14:textId="77777777" w:rsidR="00272373" w:rsidRDefault="00272373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2B0402EE" w14:textId="77777777" w:rsidR="00272373" w:rsidRDefault="00272373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6463B605" w14:textId="77777777" w:rsidR="00272373" w:rsidRDefault="00272373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04BB8FC" w14:textId="77777777" w:rsidR="00272373" w:rsidRDefault="00272373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D93FB56" w14:textId="604ACA9C" w:rsidR="00D12977" w:rsidRPr="00987EA6" w:rsidRDefault="00D12977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Main Guest Editor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</w:p>
    <w:p w14:paraId="711DE363" w14:textId="26E2A806" w:rsidR="00D12977" w:rsidRPr="00987EA6" w:rsidRDefault="00D12977" w:rsidP="00D12977">
      <w:pPr>
        <w:jc w:val="right"/>
        <w:rPr>
          <w:rFonts w:ascii="Times New Roman" w:hAnsi="Times New Roman" w:cs="Times New Roman"/>
          <w:b/>
          <w:bCs/>
          <w:lang w:val="en-US"/>
        </w:rPr>
      </w:pPr>
      <w:r w:rsidRPr="00987EA6">
        <w:rPr>
          <w:rFonts w:ascii="Times New Roman" w:hAnsi="Times New Roman" w:cs="Times New Roman"/>
          <w:b/>
          <w:bCs/>
          <w:lang w:val="en-US"/>
        </w:rPr>
        <w:t>Editor</w:t>
      </w:r>
      <w:r w:rsidR="005C08E4" w:rsidRPr="00987EA6">
        <w:rPr>
          <w:rFonts w:ascii="Times New Roman" w:hAnsi="Times New Roman" w:cs="Times New Roman"/>
          <w:b/>
          <w:bCs/>
          <w:lang w:val="en-US"/>
        </w:rPr>
        <w:t>-</w:t>
      </w:r>
      <w:r w:rsidRPr="00987EA6">
        <w:rPr>
          <w:rFonts w:ascii="Times New Roman" w:hAnsi="Times New Roman" w:cs="Times New Roman"/>
          <w:b/>
          <w:bCs/>
          <w:lang w:val="en-US"/>
        </w:rPr>
        <w:t>in-Chief</w:t>
      </w:r>
    </w:p>
    <w:p w14:paraId="22A9424E" w14:textId="77777777" w:rsidR="00D12977" w:rsidRPr="00987EA6" w:rsidRDefault="00D12977" w:rsidP="00D12977">
      <w:pPr>
        <w:jc w:val="right"/>
        <w:rPr>
          <w:rFonts w:ascii="Times New Roman" w:hAnsi="Times New Roman" w:cs="Times New Roman"/>
        </w:rPr>
      </w:pPr>
      <w:r w:rsidRPr="00987EA6">
        <w:rPr>
          <w:rFonts w:ascii="Times New Roman" w:hAnsi="Times New Roman" w:cs="Times New Roman"/>
        </w:rPr>
        <w:t>Camillo Ricordi, MD FNAI</w:t>
      </w:r>
    </w:p>
    <w:p w14:paraId="52616F32" w14:textId="77777777" w:rsidR="00D12977" w:rsidRPr="00987EA6" w:rsidRDefault="00D12977" w:rsidP="00D12977">
      <w:pPr>
        <w:ind w:left="5664" w:firstLine="708"/>
        <w:rPr>
          <w:rFonts w:ascii="Times New Roman" w:hAnsi="Times New Roman" w:cs="Times New Roman"/>
          <w:lang w:val="en-US"/>
        </w:rPr>
      </w:pPr>
      <w:r w:rsidRPr="00987EA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489BBD1" wp14:editId="5F6AD759">
            <wp:extent cx="1622119" cy="430464"/>
            <wp:effectExtent l="0" t="0" r="3810" b="1905"/>
            <wp:docPr id="1" name="Immagine 1" descr="Immagine che contiene linea, Carattere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linea, Carattere, calligrafi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44" cy="4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6CE9" w14:textId="7EF3A83A" w:rsidR="00D12977" w:rsidRDefault="00D12977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5E67F34B" w14:textId="77777777" w:rsidR="00D12977" w:rsidRDefault="00D12977" w:rsidP="00D12977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1AFE9194" w14:textId="54ED7D7B" w:rsidR="00D12977" w:rsidRPr="00D12977" w:rsidRDefault="00D12977" w:rsidP="00D12977">
      <w:pPr>
        <w:ind w:firstLine="708"/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</w:p>
    <w:sectPr w:rsidR="00D12977" w:rsidRPr="00D12977" w:rsidSect="003B4D34">
      <w:pgSz w:w="11900" w:h="16840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444154"/>
    <w:multiLevelType w:val="hybridMultilevel"/>
    <w:tmpl w:val="9F9CAA8A"/>
    <w:lvl w:ilvl="0" w:tplc="C9823F4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13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DE"/>
    <w:rsid w:val="0000008E"/>
    <w:rsid w:val="00012A16"/>
    <w:rsid w:val="00016AD0"/>
    <w:rsid w:val="00027A70"/>
    <w:rsid w:val="00037BAF"/>
    <w:rsid w:val="0005794B"/>
    <w:rsid w:val="00067435"/>
    <w:rsid w:val="00075D7D"/>
    <w:rsid w:val="00080E9E"/>
    <w:rsid w:val="000878E9"/>
    <w:rsid w:val="00087FFA"/>
    <w:rsid w:val="000B65E7"/>
    <w:rsid w:val="000D5605"/>
    <w:rsid w:val="000F1749"/>
    <w:rsid w:val="000F4C70"/>
    <w:rsid w:val="000F703D"/>
    <w:rsid w:val="001000D6"/>
    <w:rsid w:val="00105911"/>
    <w:rsid w:val="001148C9"/>
    <w:rsid w:val="00134DEB"/>
    <w:rsid w:val="0016652C"/>
    <w:rsid w:val="00194002"/>
    <w:rsid w:val="001A46DC"/>
    <w:rsid w:val="001B16A8"/>
    <w:rsid w:val="001B60A6"/>
    <w:rsid w:val="001D3540"/>
    <w:rsid w:val="001D6078"/>
    <w:rsid w:val="001E0D7A"/>
    <w:rsid w:val="001E2CCB"/>
    <w:rsid w:val="001F38DD"/>
    <w:rsid w:val="00211B7B"/>
    <w:rsid w:val="00216BF3"/>
    <w:rsid w:val="002361A8"/>
    <w:rsid w:val="002413F5"/>
    <w:rsid w:val="00272373"/>
    <w:rsid w:val="00275CDA"/>
    <w:rsid w:val="002A2AFC"/>
    <w:rsid w:val="002A3DC5"/>
    <w:rsid w:val="002B737E"/>
    <w:rsid w:val="002C55CA"/>
    <w:rsid w:val="002D64B0"/>
    <w:rsid w:val="003214DE"/>
    <w:rsid w:val="003431CA"/>
    <w:rsid w:val="003451B6"/>
    <w:rsid w:val="00346349"/>
    <w:rsid w:val="00366476"/>
    <w:rsid w:val="00367D78"/>
    <w:rsid w:val="003B4D34"/>
    <w:rsid w:val="003D0166"/>
    <w:rsid w:val="004128F2"/>
    <w:rsid w:val="00413EE8"/>
    <w:rsid w:val="004337A6"/>
    <w:rsid w:val="0046355A"/>
    <w:rsid w:val="004639BE"/>
    <w:rsid w:val="00470602"/>
    <w:rsid w:val="00490B12"/>
    <w:rsid w:val="00497593"/>
    <w:rsid w:val="004B3B30"/>
    <w:rsid w:val="004C6D58"/>
    <w:rsid w:val="004D1B31"/>
    <w:rsid w:val="00515008"/>
    <w:rsid w:val="00524BD4"/>
    <w:rsid w:val="00526DBC"/>
    <w:rsid w:val="00540D78"/>
    <w:rsid w:val="005720B6"/>
    <w:rsid w:val="00576E3A"/>
    <w:rsid w:val="00577B20"/>
    <w:rsid w:val="00585D31"/>
    <w:rsid w:val="00595131"/>
    <w:rsid w:val="005B0785"/>
    <w:rsid w:val="005C08E4"/>
    <w:rsid w:val="005D0A65"/>
    <w:rsid w:val="005D7522"/>
    <w:rsid w:val="0060145B"/>
    <w:rsid w:val="00602FDF"/>
    <w:rsid w:val="006045DD"/>
    <w:rsid w:val="00605442"/>
    <w:rsid w:val="006226FF"/>
    <w:rsid w:val="00622CE4"/>
    <w:rsid w:val="00627FE7"/>
    <w:rsid w:val="00664D4F"/>
    <w:rsid w:val="00671F2C"/>
    <w:rsid w:val="006C03ED"/>
    <w:rsid w:val="006C294E"/>
    <w:rsid w:val="006C7317"/>
    <w:rsid w:val="007334BA"/>
    <w:rsid w:val="007355FB"/>
    <w:rsid w:val="00745226"/>
    <w:rsid w:val="00806CD0"/>
    <w:rsid w:val="008145C8"/>
    <w:rsid w:val="00822B36"/>
    <w:rsid w:val="00842ECA"/>
    <w:rsid w:val="008525E3"/>
    <w:rsid w:val="00882E02"/>
    <w:rsid w:val="00887875"/>
    <w:rsid w:val="008C0425"/>
    <w:rsid w:val="008C2481"/>
    <w:rsid w:val="008F1978"/>
    <w:rsid w:val="008F24E0"/>
    <w:rsid w:val="0090160A"/>
    <w:rsid w:val="00971A82"/>
    <w:rsid w:val="00976041"/>
    <w:rsid w:val="00987EA6"/>
    <w:rsid w:val="00990929"/>
    <w:rsid w:val="0099567C"/>
    <w:rsid w:val="0099763B"/>
    <w:rsid w:val="009A41F5"/>
    <w:rsid w:val="009A7FBC"/>
    <w:rsid w:val="00A078FB"/>
    <w:rsid w:val="00A40F5E"/>
    <w:rsid w:val="00A71850"/>
    <w:rsid w:val="00A921A5"/>
    <w:rsid w:val="00AA2684"/>
    <w:rsid w:val="00AB438A"/>
    <w:rsid w:val="00AD4A30"/>
    <w:rsid w:val="00AF2F98"/>
    <w:rsid w:val="00B63646"/>
    <w:rsid w:val="00B85EE1"/>
    <w:rsid w:val="00B94321"/>
    <w:rsid w:val="00BB64CC"/>
    <w:rsid w:val="00BB7C0F"/>
    <w:rsid w:val="00BD2C39"/>
    <w:rsid w:val="00C01DB2"/>
    <w:rsid w:val="00C16382"/>
    <w:rsid w:val="00C208E9"/>
    <w:rsid w:val="00C32766"/>
    <w:rsid w:val="00C56539"/>
    <w:rsid w:val="00C93972"/>
    <w:rsid w:val="00C95466"/>
    <w:rsid w:val="00CB76A9"/>
    <w:rsid w:val="00CC2FC2"/>
    <w:rsid w:val="00CE0D68"/>
    <w:rsid w:val="00CE4325"/>
    <w:rsid w:val="00CE753D"/>
    <w:rsid w:val="00CF35E4"/>
    <w:rsid w:val="00D12977"/>
    <w:rsid w:val="00D153F4"/>
    <w:rsid w:val="00D77F6B"/>
    <w:rsid w:val="00D81CD0"/>
    <w:rsid w:val="00D8533D"/>
    <w:rsid w:val="00DB1A8B"/>
    <w:rsid w:val="00DD6198"/>
    <w:rsid w:val="00DF3ADF"/>
    <w:rsid w:val="00E252D2"/>
    <w:rsid w:val="00E32C68"/>
    <w:rsid w:val="00E37BCA"/>
    <w:rsid w:val="00E62A6E"/>
    <w:rsid w:val="00E803E1"/>
    <w:rsid w:val="00EA61C9"/>
    <w:rsid w:val="00EB175D"/>
    <w:rsid w:val="00EE7A87"/>
    <w:rsid w:val="00EF114A"/>
    <w:rsid w:val="00EF5C4E"/>
    <w:rsid w:val="00EF6E4B"/>
    <w:rsid w:val="00F219A7"/>
    <w:rsid w:val="00F3118C"/>
    <w:rsid w:val="00F35A30"/>
    <w:rsid w:val="00F44E5D"/>
    <w:rsid w:val="00F929E5"/>
    <w:rsid w:val="00F94342"/>
    <w:rsid w:val="00F95A54"/>
    <w:rsid w:val="00FB4983"/>
    <w:rsid w:val="00FB6DF0"/>
    <w:rsid w:val="00FC1ADE"/>
    <w:rsid w:val="00FD3A6C"/>
    <w:rsid w:val="00FD6920"/>
    <w:rsid w:val="00FE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8FE5"/>
  <w15:chartTrackingRefBased/>
  <w15:docId w15:val="{BBD0BAD8-4E67-BE44-915F-7A0B9938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B76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F6E4B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Enfasicorsivo">
    <w:name w:val="Emphasis"/>
    <w:basedOn w:val="Carpredefinitoparagrafo"/>
    <w:uiPriority w:val="20"/>
    <w:qFormat/>
    <w:rsid w:val="00EF6E4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16652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652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B85EE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85EE1"/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Titolo">
    <w:name w:val="Title"/>
    <w:basedOn w:val="Normale"/>
    <w:link w:val="TitoloCarattere"/>
    <w:uiPriority w:val="10"/>
    <w:qFormat/>
    <w:rsid w:val="00B85EE1"/>
    <w:pPr>
      <w:widowControl w:val="0"/>
      <w:autoSpaceDE w:val="0"/>
      <w:autoSpaceDN w:val="0"/>
      <w:ind w:left="549" w:right="619"/>
      <w:jc w:val="center"/>
    </w:pPr>
    <w:rPr>
      <w:rFonts w:ascii="Times New Roman" w:eastAsia="Times New Roman" w:hAnsi="Times New Roman" w:cs="Times New Roman"/>
      <w:sz w:val="42"/>
      <w:szCs w:val="42"/>
      <w:lang w:val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B85EE1"/>
    <w:rPr>
      <w:rFonts w:ascii="Times New Roman" w:eastAsia="Times New Roman" w:hAnsi="Times New Roman" w:cs="Times New Roman"/>
      <w:sz w:val="42"/>
      <w:szCs w:val="42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7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39"/>
    <w:rsid w:val="00D12977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87EA6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3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7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49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Verduci3 Editore</dc:creator>
  <cp:keywords/>
  <dc:description/>
  <cp:lastModifiedBy>Microsoft Office User</cp:lastModifiedBy>
  <cp:revision>29</cp:revision>
  <cp:lastPrinted>2024-01-26T15:54:00Z</cp:lastPrinted>
  <dcterms:created xsi:type="dcterms:W3CDTF">2023-08-22T14:26:00Z</dcterms:created>
  <dcterms:modified xsi:type="dcterms:W3CDTF">2024-07-29T10:43:00Z</dcterms:modified>
</cp:coreProperties>
</file>